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1C7AB" w14:textId="13246C0B" w:rsidR="0076425E" w:rsidRPr="00321BBF" w:rsidRDefault="0076425E" w:rsidP="0076425E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321BB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do </w:t>
      </w:r>
      <w:r>
        <w:rPr>
          <w:rFonts w:ascii="Times New Roman" w:hAnsi="Times New Roman" w:cs="Times New Roman"/>
          <w:color w:val="auto"/>
          <w:sz w:val="20"/>
          <w:szCs w:val="20"/>
        </w:rPr>
        <w:t>Decyzji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 nr </w:t>
      </w:r>
      <w:r>
        <w:rPr>
          <w:rFonts w:ascii="Times New Roman" w:hAnsi="Times New Roman" w:cs="Times New Roman"/>
          <w:color w:val="auto"/>
          <w:sz w:val="20"/>
          <w:szCs w:val="20"/>
        </w:rPr>
        <w:t>11</w:t>
      </w:r>
      <w:r w:rsidRPr="0058192C">
        <w:rPr>
          <w:rFonts w:ascii="Times New Roman" w:hAnsi="Times New Roman" w:cs="Times New Roman"/>
          <w:color w:val="auto"/>
          <w:sz w:val="20"/>
          <w:szCs w:val="20"/>
        </w:rPr>
        <w:t>/2021</w:t>
      </w:r>
    </w:p>
    <w:p w14:paraId="3185A98A" w14:textId="77777777" w:rsidR="0076425E" w:rsidRPr="00321BBF" w:rsidRDefault="0076425E" w:rsidP="0076425E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Nadleśniczego Nadleśnictwa 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 xml:space="preserve">Konin z dnia </w:t>
      </w:r>
      <w:r>
        <w:rPr>
          <w:rFonts w:ascii="Times New Roman" w:hAnsi="Times New Roman" w:cs="Times New Roman"/>
          <w:color w:val="auto"/>
          <w:sz w:val="20"/>
          <w:szCs w:val="20"/>
        </w:rPr>
        <w:t>30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>.04.2021 r.</w:t>
      </w:r>
    </w:p>
    <w:p w14:paraId="19115C60" w14:textId="77777777" w:rsidR="00A324A9" w:rsidRDefault="00A324A9" w:rsidP="00A324A9">
      <w:pPr>
        <w:pStyle w:val="Nagwek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</w:p>
    <w:p w14:paraId="6F05B7CF" w14:textId="77777777" w:rsidR="00A324A9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>Formularz zgłoszenia noclegu w ramach Programu  „Zanocuj w lesie”</w:t>
      </w:r>
    </w:p>
    <w:p w14:paraId="0FA1901E" w14:textId="49697529" w:rsidR="00A324A9" w:rsidRPr="008233FE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 xml:space="preserve"> </w:t>
      </w:r>
    </w:p>
    <w:p w14:paraId="442298A1" w14:textId="77777777" w:rsidR="00A324A9" w:rsidRPr="00A661A2" w:rsidRDefault="00A324A9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A661A2">
        <w:rPr>
          <w:rFonts w:ascii="Times New Roman" w:hAnsi="Times New Roman"/>
          <w:color w:val="auto"/>
          <w:sz w:val="32"/>
          <w:szCs w:val="32"/>
        </w:rPr>
        <w:t xml:space="preserve">Nadleśnictwo Konin </w:t>
      </w:r>
    </w:p>
    <w:p w14:paraId="1DB6FA00" w14:textId="7E462822" w:rsidR="00A324A9" w:rsidRDefault="00A324A9" w:rsidP="00A324A9">
      <w:pPr>
        <w:spacing w:before="0"/>
        <w:jc w:val="center"/>
        <w:rPr>
          <w:rFonts w:ascii="Times New Roman" w:hAnsi="Times New Roman"/>
          <w:b/>
          <w:sz w:val="32"/>
          <w:szCs w:val="32"/>
        </w:rPr>
      </w:pPr>
      <w:r w:rsidRPr="00A324A9">
        <w:rPr>
          <w:rFonts w:ascii="Times New Roman" w:hAnsi="Times New Roman"/>
          <w:b/>
          <w:sz w:val="32"/>
          <w:szCs w:val="32"/>
        </w:rPr>
        <w:t>Nazwa obszaru: Licheń-Tokary</w:t>
      </w:r>
    </w:p>
    <w:p w14:paraId="28C14218" w14:textId="77777777" w:rsidR="00A324A9" w:rsidRPr="00A324A9" w:rsidRDefault="00A324A9" w:rsidP="00A324A9">
      <w:pPr>
        <w:jc w:val="center"/>
        <w:rPr>
          <w:rFonts w:ascii="Times New Roman" w:hAnsi="Times New Roman" w:cs="Times New Roman"/>
          <w:b/>
          <w:u w:val="single"/>
        </w:rPr>
      </w:pPr>
    </w:p>
    <w:p w14:paraId="42D43D30" w14:textId="19130560" w:rsidR="000172E5" w:rsidRPr="002713CB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osobowe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20600018" w14:textId="09C1E2A2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Imię i Nazwisko: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94B9709" w14:textId="43ACA2B9" w:rsidR="0015558C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E1627C">
        <w:rPr>
          <w:rFonts w:ascii="Times New Roman" w:hAnsi="Times New Roman" w:cs="Times New Roman"/>
          <w:sz w:val="16"/>
          <w:szCs w:val="16"/>
        </w:rPr>
        <w:t>i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mię i </w:t>
      </w:r>
      <w:r w:rsidR="00E1627C">
        <w:rPr>
          <w:rFonts w:ascii="Times New Roman" w:hAnsi="Times New Roman" w:cs="Times New Roman"/>
          <w:sz w:val="16"/>
          <w:szCs w:val="16"/>
        </w:rPr>
        <w:t>n</w:t>
      </w:r>
      <w:r w:rsidR="0015558C" w:rsidRPr="002713CB">
        <w:rPr>
          <w:rFonts w:ascii="Times New Roman" w:hAnsi="Times New Roman" w:cs="Times New Roman"/>
          <w:sz w:val="16"/>
          <w:szCs w:val="16"/>
        </w:rPr>
        <w:t>azwisko osoby zgłaszającej nocleg</w:t>
      </w:r>
      <w:r>
        <w:rPr>
          <w:rFonts w:ascii="Times New Roman" w:hAnsi="Times New Roman" w:cs="Times New Roman"/>
          <w:sz w:val="16"/>
          <w:szCs w:val="16"/>
        </w:rPr>
        <w:t>i)</w:t>
      </w:r>
    </w:p>
    <w:p w14:paraId="4F5120B1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95AC611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A404679" w14:textId="6E202183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Telefon kontaktowy: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6940836D" w14:textId="5DD10139" w:rsidR="0015558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k</w:t>
      </w:r>
      <w:r w:rsidR="0015558C" w:rsidRPr="002713CB">
        <w:rPr>
          <w:rFonts w:ascii="Times New Roman" w:hAnsi="Times New Roman" w:cs="Times New Roman"/>
          <w:sz w:val="16"/>
          <w:szCs w:val="16"/>
        </w:rPr>
        <w:t>ontakt telefoniczny do osoby zgłaszającej noclegi</w:t>
      </w:r>
      <w:r>
        <w:rPr>
          <w:rFonts w:ascii="Times New Roman" w:hAnsi="Times New Roman" w:cs="Times New Roman"/>
          <w:sz w:val="16"/>
          <w:szCs w:val="16"/>
        </w:rPr>
        <w:t xml:space="preserve"> – najlepiej telefon komórkowy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5A6D62A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6D75E8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8182E44" w14:textId="61B2956D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E-mail kontaktowy: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……………………………………………..…………………………….</w:t>
      </w:r>
    </w:p>
    <w:p w14:paraId="40BC02AF" w14:textId="15BF7A91" w:rsidR="0015558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 w:rsidR="0015558C" w:rsidRPr="002713CB">
        <w:rPr>
          <w:rFonts w:ascii="Times New Roman" w:hAnsi="Times New Roman" w:cs="Times New Roman"/>
          <w:sz w:val="16"/>
          <w:szCs w:val="16"/>
        </w:rPr>
        <w:t>e-mail do osoby zgłaszającej noclegi - na ten adres zostanie wysłana wiadomość dot. zezwolenia na nocleg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77286D38" w14:textId="1B8D5C1A" w:rsidR="0015558C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dotyczące noclegów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0244A342" w14:textId="77777777" w:rsidR="00E1627C" w:rsidRPr="00E1627C" w:rsidRDefault="00E1627C" w:rsidP="006052BF">
      <w:pPr>
        <w:rPr>
          <w:rFonts w:ascii="Times New Roman" w:hAnsi="Times New Roman" w:cs="Times New Roman"/>
          <w:b/>
          <w:sz w:val="2"/>
          <w:szCs w:val="2"/>
          <w:u w:val="single"/>
        </w:rPr>
      </w:pPr>
    </w:p>
    <w:p w14:paraId="55708B2F" w14:textId="026824AC" w:rsidR="0015558C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noclegów</w:t>
      </w:r>
      <w:r w:rsidR="002713CB">
        <w:rPr>
          <w:rFonts w:ascii="Times New Roman" w:hAnsi="Times New Roman" w:cs="Times New Roman"/>
          <w:sz w:val="24"/>
          <w:szCs w:val="24"/>
        </w:rPr>
        <w:t>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……………………………dni </w:t>
      </w:r>
    </w:p>
    <w:p w14:paraId="374B7962" w14:textId="3F77B6D0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>(podajemy ilość w dniach)</w:t>
      </w:r>
    </w:p>
    <w:p w14:paraId="1E37C49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C7C9AE2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E929507" w14:textId="1B1B53BC" w:rsidR="002713CB" w:rsidRDefault="002713CB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2713CB">
        <w:rPr>
          <w:rFonts w:ascii="Times New Roman" w:hAnsi="Times New Roman" w:cs="Times New Roman"/>
          <w:sz w:val="24"/>
          <w:szCs w:val="24"/>
        </w:rPr>
        <w:t xml:space="preserve"> noclegów</w:t>
      </w:r>
      <w:r>
        <w:rPr>
          <w:rFonts w:ascii="Times New Roman" w:hAnsi="Times New Roman" w:cs="Times New Roman"/>
          <w:sz w:val="24"/>
          <w:szCs w:val="24"/>
        </w:rPr>
        <w:t>: …od……………………………  do……………………………………..</w:t>
      </w:r>
    </w:p>
    <w:p w14:paraId="02F19BA2" w14:textId="1560D06A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zakres </w:t>
      </w:r>
      <w:r w:rsidRPr="002713CB">
        <w:rPr>
          <w:rFonts w:ascii="Times New Roman" w:hAnsi="Times New Roman" w:cs="Times New Roman"/>
          <w:sz w:val="16"/>
          <w:szCs w:val="16"/>
        </w:rPr>
        <w:t>dat</w:t>
      </w:r>
      <w:r w:rsidR="00E1627C">
        <w:rPr>
          <w:rFonts w:ascii="Times New Roman" w:hAnsi="Times New Roman" w:cs="Times New Roman"/>
          <w:sz w:val="16"/>
          <w:szCs w:val="16"/>
        </w:rPr>
        <w:t xml:space="preserve"> od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dzień.</w:t>
      </w:r>
      <w:r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iesiąc.</w:t>
      </w:r>
      <w:r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 xml:space="preserve"> do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</w:t>
      </w:r>
      <w:r w:rsidR="00E1627C" w:rsidRPr="002713CB">
        <w:rPr>
          <w:rFonts w:ascii="Times New Roman" w:hAnsi="Times New Roman" w:cs="Times New Roman"/>
          <w:sz w:val="16"/>
          <w:szCs w:val="16"/>
        </w:rPr>
        <w:t>.m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E1627C" w:rsidRPr="002713CB">
        <w:rPr>
          <w:rFonts w:ascii="Times New Roman" w:hAnsi="Times New Roman" w:cs="Times New Roman"/>
          <w:sz w:val="16"/>
          <w:szCs w:val="16"/>
        </w:rPr>
        <w:t>.r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>)</w:t>
      </w:r>
    </w:p>
    <w:p w14:paraId="54B8944E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609E3C6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2EEB9B" w14:textId="684F3F25" w:rsidR="009F0A4F" w:rsidRDefault="009F0A4F" w:rsidP="009F0A4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</w:t>
      </w:r>
      <w:r w:rsidRPr="009F0A4F">
        <w:rPr>
          <w:rFonts w:ascii="Times New Roman" w:hAnsi="Times New Roman" w:cs="Times New Roman"/>
          <w:sz w:val="24"/>
          <w:szCs w:val="24"/>
        </w:rPr>
        <w:t xml:space="preserve">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0A4F">
        <w:rPr>
          <w:rFonts w:ascii="Times New Roman" w:hAnsi="Times New Roman" w:cs="Times New Roman"/>
          <w:sz w:val="24"/>
          <w:szCs w:val="24"/>
        </w:rPr>
        <w:t xml:space="preserve"> biwakowania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…………………………………………………………………...</w:t>
      </w:r>
    </w:p>
    <w:p w14:paraId="655538B3" w14:textId="14AE2E3E" w:rsid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podajemy </w:t>
      </w:r>
      <w:r w:rsidRPr="009F0A4F">
        <w:rPr>
          <w:rFonts w:ascii="Times New Roman" w:hAnsi="Times New Roman" w:cs="Times New Roman"/>
          <w:sz w:val="16"/>
          <w:szCs w:val="16"/>
        </w:rPr>
        <w:t>numer oddział</w:t>
      </w:r>
      <w:r>
        <w:rPr>
          <w:rFonts w:ascii="Times New Roman" w:hAnsi="Times New Roman" w:cs="Times New Roman"/>
          <w:sz w:val="16"/>
          <w:szCs w:val="16"/>
        </w:rPr>
        <w:t>u</w:t>
      </w:r>
      <w:r w:rsidRPr="009F0A4F">
        <w:rPr>
          <w:rFonts w:ascii="Times New Roman" w:hAnsi="Times New Roman" w:cs="Times New Roman"/>
          <w:sz w:val="16"/>
          <w:szCs w:val="16"/>
        </w:rPr>
        <w:t xml:space="preserve"> zgodnie z mapą obszaru objętego Programem „Zanocuj w lesie”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9F0A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440165" w14:textId="14B7A267" w:rsidR="00E1627C" w:rsidRP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Załącznik nr 2 do </w:t>
      </w:r>
      <w:r w:rsidR="0076425E">
        <w:rPr>
          <w:rFonts w:ascii="Times New Roman" w:hAnsi="Times New Roman" w:cs="Times New Roman"/>
          <w:sz w:val="16"/>
          <w:szCs w:val="16"/>
        </w:rPr>
        <w:t>Decyzji nr 11</w:t>
      </w:r>
      <w:r w:rsidRPr="009F0A4F">
        <w:rPr>
          <w:rFonts w:ascii="Times New Roman" w:hAnsi="Times New Roman" w:cs="Times New Roman"/>
          <w:sz w:val="16"/>
          <w:szCs w:val="16"/>
        </w:rPr>
        <w:t>/2021 Nadleśnic</w:t>
      </w:r>
      <w:r w:rsidR="0076425E">
        <w:rPr>
          <w:rFonts w:ascii="Times New Roman" w:hAnsi="Times New Roman" w:cs="Times New Roman"/>
          <w:sz w:val="16"/>
          <w:szCs w:val="16"/>
        </w:rPr>
        <w:t>zego Nadleśnictwa Konin z dnia 30</w:t>
      </w:r>
      <w:bookmarkStart w:id="0" w:name="_GoBack"/>
      <w:bookmarkEnd w:id="0"/>
      <w:r w:rsidRPr="009F0A4F">
        <w:rPr>
          <w:rFonts w:ascii="Times New Roman" w:hAnsi="Times New Roman" w:cs="Times New Roman"/>
          <w:sz w:val="16"/>
          <w:szCs w:val="16"/>
        </w:rPr>
        <w:t>.04.2021 r.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473F6B4" w14:textId="77777777" w:rsidR="009F0A4F" w:rsidRPr="009F0A4F" w:rsidRDefault="009F0A4F" w:rsidP="006052BF">
      <w:pPr>
        <w:rPr>
          <w:rFonts w:ascii="Times New Roman" w:hAnsi="Times New Roman" w:cs="Times New Roman"/>
          <w:sz w:val="4"/>
          <w:szCs w:val="4"/>
        </w:rPr>
      </w:pPr>
    </w:p>
    <w:p w14:paraId="7C12C54F" w14:textId="705397FF" w:rsidR="0015558C" w:rsidRPr="002713CB" w:rsidRDefault="0015558C" w:rsidP="006052BF">
      <w:pPr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osób</w:t>
      </w:r>
      <w:r w:rsidR="00E1627C">
        <w:rPr>
          <w:rFonts w:ascii="Times New Roman" w:hAnsi="Times New Roman" w:cs="Times New Roman"/>
          <w:sz w:val="24"/>
          <w:szCs w:val="24"/>
        </w:rPr>
        <w:t xml:space="preserve">: ………………………osób </w:t>
      </w:r>
    </w:p>
    <w:p w14:paraId="7E0F6528" w14:textId="1948DE85" w:rsidR="0015558C" w:rsidRPr="002713CB" w:rsidRDefault="0015558C" w:rsidP="006052BF">
      <w:pPr>
        <w:rPr>
          <w:rFonts w:ascii="Times New Roman" w:hAnsi="Times New Roman" w:cs="Times New Roman"/>
          <w:b/>
          <w:bCs/>
          <w:u w:val="single"/>
        </w:rPr>
      </w:pPr>
      <w:r w:rsidRPr="002713CB">
        <w:rPr>
          <w:rFonts w:ascii="Times New Roman" w:hAnsi="Times New Roman" w:cs="Times New Roman"/>
          <w:b/>
          <w:bCs/>
          <w:u w:val="single"/>
        </w:rPr>
        <w:t>Oświadczenia</w:t>
      </w:r>
      <w:r w:rsidR="00E1627C">
        <w:rPr>
          <w:rFonts w:ascii="Times New Roman" w:hAnsi="Times New Roman" w:cs="Times New Roman"/>
          <w:b/>
          <w:bCs/>
          <w:u w:val="single"/>
        </w:rPr>
        <w:t xml:space="preserve"> **</w:t>
      </w:r>
    </w:p>
    <w:p w14:paraId="05303499" w14:textId="4CCCF863" w:rsidR="0015558C" w:rsidRPr="002713CB" w:rsidRDefault="0015558C" w:rsidP="006052BF">
      <w:pPr>
        <w:spacing w:before="0" w:after="0"/>
      </w:pPr>
      <w:r w:rsidRPr="002713CB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2713CB">
        <w:rPr>
          <w:rFonts w:ascii="Times New Roman" w:hAnsi="Times New Roman" w:cs="Times New Roman"/>
          <w:sz w:val="16"/>
          <w:szCs w:val="16"/>
        </w:rPr>
        <w:t xml:space="preserve"> że </w:t>
      </w:r>
      <w:r w:rsidR="00F718AB" w:rsidRPr="00F718AB">
        <w:rPr>
          <w:rFonts w:ascii="Times New Roman" w:hAnsi="Times New Roman" w:cs="Times New Roman"/>
          <w:sz w:val="16"/>
          <w:szCs w:val="16"/>
        </w:rPr>
        <w:t>zapoznałem/</w:t>
      </w:r>
      <w:proofErr w:type="spellStart"/>
      <w:r w:rsidR="00F718AB" w:rsidRPr="00F718AB">
        <w:rPr>
          <w:rFonts w:ascii="Times New Roman" w:hAnsi="Times New Roman" w:cs="Times New Roman"/>
          <w:sz w:val="16"/>
          <w:szCs w:val="16"/>
        </w:rPr>
        <w:t>am</w:t>
      </w:r>
      <w:proofErr w:type="spellEnd"/>
      <w:r w:rsidR="00F718AB" w:rsidRPr="00F718AB">
        <w:rPr>
          <w:rFonts w:ascii="Times New Roman" w:hAnsi="Times New Roman" w:cs="Times New Roman"/>
          <w:sz w:val="16"/>
          <w:szCs w:val="16"/>
        </w:rPr>
        <w:t xml:space="preserve"> się oraz </w:t>
      </w:r>
      <w:r w:rsidR="00F718AB">
        <w:rPr>
          <w:rFonts w:ascii="Times New Roman" w:hAnsi="Times New Roman" w:cs="Times New Roman"/>
          <w:sz w:val="16"/>
          <w:szCs w:val="16"/>
        </w:rPr>
        <w:t xml:space="preserve">pozostałe osoby z </w:t>
      </w:r>
      <w:r w:rsidRPr="002713CB">
        <w:rPr>
          <w:rFonts w:ascii="Times New Roman" w:hAnsi="Times New Roman" w:cs="Times New Roman"/>
          <w:sz w:val="16"/>
          <w:szCs w:val="16"/>
        </w:rPr>
        <w:t>regulaminem obowiązującym na obszarze objętym programem „Zanocuj w lesie”</w:t>
      </w:r>
      <w:r w:rsidR="006052BF">
        <w:rPr>
          <w:rFonts w:ascii="Times New Roman" w:hAnsi="Times New Roman" w:cs="Times New Roman"/>
          <w:sz w:val="16"/>
          <w:szCs w:val="16"/>
        </w:rPr>
        <w:t>.</w:t>
      </w:r>
    </w:p>
    <w:p w14:paraId="59A235BC" w14:textId="77777777" w:rsidR="00A661A2" w:rsidRPr="00631330" w:rsidRDefault="00A661A2" w:rsidP="006052BF">
      <w:pPr>
        <w:spacing w:before="0" w:after="0" w:line="240" w:lineRule="auto"/>
        <w:jc w:val="both"/>
        <w:rPr>
          <w:rFonts w:ascii="MS Gothic" w:eastAsia="MS Gothic" w:hAnsi="MS Gothic"/>
          <w:sz w:val="16"/>
          <w:szCs w:val="16"/>
        </w:rPr>
      </w:pPr>
    </w:p>
    <w:p w14:paraId="3944F525" w14:textId="37D0A04B" w:rsidR="00E1627C" w:rsidRDefault="0015558C" w:rsidP="006052BF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1627C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E1627C">
        <w:rPr>
          <w:rFonts w:ascii="Times New Roman" w:hAnsi="Times New Roman" w:cs="Times New Roman"/>
          <w:sz w:val="16"/>
          <w:szCs w:val="16"/>
        </w:rPr>
        <w:t xml:space="preserve"> że j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ako </w:t>
      </w:r>
      <w:r w:rsidRPr="00E1627C">
        <w:rPr>
          <w:rFonts w:ascii="Times New Roman" w:hAnsi="Times New Roman" w:cs="Times New Roman"/>
          <w:sz w:val="16"/>
          <w:szCs w:val="16"/>
        </w:rPr>
        <w:t>osoba zgłaszająca nocleg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wyrażam zgodę na przetwarzanie moich danych osobowych, wskazanych w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„F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ormularzu </w:t>
      </w:r>
      <w:r w:rsidRPr="00E1627C">
        <w:rPr>
          <w:rFonts w:ascii="Times New Roman" w:hAnsi="Times New Roman" w:cs="Times New Roman"/>
          <w:sz w:val="16"/>
          <w:szCs w:val="16"/>
        </w:rPr>
        <w:t>zgłoszenia noclegu w ramach Programu „Zanocuj w lesie”</w:t>
      </w:r>
      <w:r w:rsidR="006052BF">
        <w:rPr>
          <w:rFonts w:ascii="Times New Roman" w:hAnsi="Times New Roman" w:cs="Times New Roman"/>
          <w:sz w:val="16"/>
          <w:szCs w:val="16"/>
        </w:rPr>
        <w:t>”</w:t>
      </w:r>
      <w:r w:rsidRPr="00E1627C">
        <w:rPr>
          <w:rFonts w:ascii="Times New Roman" w:hAnsi="Times New Roman" w:cs="Times New Roman"/>
          <w:sz w:val="16"/>
          <w:szCs w:val="16"/>
        </w:rPr>
        <w:t xml:space="preserve"> na terenie Nadleśnictwa Konin w celach związanych z realizacją programu „Zanocuj </w:t>
      </w:r>
      <w:r w:rsidR="006052BF">
        <w:rPr>
          <w:rFonts w:ascii="Times New Roman" w:hAnsi="Times New Roman" w:cs="Times New Roman"/>
          <w:sz w:val="16"/>
          <w:szCs w:val="16"/>
        </w:rPr>
        <w:br/>
      </w:r>
      <w:r w:rsidRPr="00E1627C">
        <w:rPr>
          <w:rFonts w:ascii="Times New Roman" w:hAnsi="Times New Roman" w:cs="Times New Roman"/>
          <w:sz w:val="16"/>
          <w:szCs w:val="16"/>
        </w:rPr>
        <w:t>w Lesie”.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ostałem poinformowany, że administratorem moich danych osobowych jest Nadleśnictwo Konin z siedzibą ul. Gajowa 2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w Koninie. Zgodę można wycofać w dowolnym momencie poprzez złożenie oświadczenia u administratora, co nie wpływa na zgodność przetwarzania, którego dokonano przed jej cofnięciem. Zgoda jest dobrowolna, brak udzielenia uniemożliwi przyjęcie zgłoszenia.</w:t>
      </w:r>
    </w:p>
    <w:p w14:paraId="38F0DC17" w14:textId="77777777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264B625" w14:textId="77777777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36F369" w14:textId="77777777" w:rsidR="009F0A4F" w:rsidRDefault="009F0A4F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B9DC44" w14:textId="158B2D39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…………………………….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…….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……………………………..</w:t>
      </w:r>
    </w:p>
    <w:p w14:paraId="060770E4" w14:textId="598D1C80" w:rsidR="00E1627C" w:rsidRDefault="00407558" w:rsidP="00407558">
      <w:pPr>
        <w:spacing w:before="0" w:after="0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Miejscowość,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Czytelny podpis</w:t>
      </w:r>
    </w:p>
    <w:p w14:paraId="6D7B8BCF" w14:textId="53A8481A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* - wypełniamy czytelnie</w:t>
      </w:r>
    </w:p>
    <w:p w14:paraId="23F77469" w14:textId="02363590" w:rsidR="00E1627C" w:rsidRPr="00A324A9" w:rsidRDefault="00E1627C" w:rsidP="00E1627C">
      <w:pPr>
        <w:spacing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- należy zaznaczyć </w:t>
      </w:r>
    </w:p>
    <w:sectPr w:rsidR="00E1627C" w:rsidRPr="00A324A9" w:rsidSect="006052BF">
      <w:footerReference w:type="default" r:id="rId12"/>
      <w:pgSz w:w="11906" w:h="16838" w:code="9"/>
      <w:pgMar w:top="1134" w:right="851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18C66" w14:textId="77777777" w:rsidR="00C749C7" w:rsidRDefault="00C749C7" w:rsidP="000172E5">
      <w:pPr>
        <w:spacing w:after="0" w:line="240" w:lineRule="auto"/>
      </w:pPr>
      <w:r>
        <w:separator/>
      </w:r>
    </w:p>
  </w:endnote>
  <w:endnote w:type="continuationSeparator" w:id="0">
    <w:p w14:paraId="18EA9CC4" w14:textId="77777777" w:rsidR="00C749C7" w:rsidRDefault="00C749C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880957-8A9C-4FB4-B42D-42B26690A051}"/>
    <w:embedBold r:id="rId2" w:fontKey="{9A37B3DD-C0A6-4C56-998D-0310A80E75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FD712F7-1AEB-4950-A29D-5028C6BDDD07}"/>
    <w:embedBold r:id="rId4" w:fontKey="{A64533D0-863F-4460-84A3-B5F75E744742}"/>
    <w:embedItalic r:id="rId5" w:fontKey="{3A6821EC-57AE-4B59-9F75-E38C0DADD171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9DD5FBA-1EC6-4878-981A-A775F96218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C9A4AFC-9746-4164-945E-7009302410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1DAAD" w14:textId="77777777" w:rsidR="00C749C7" w:rsidRDefault="00C749C7" w:rsidP="000172E5">
      <w:pPr>
        <w:spacing w:after="0" w:line="240" w:lineRule="auto"/>
      </w:pPr>
      <w:r>
        <w:separator/>
      </w:r>
    </w:p>
  </w:footnote>
  <w:footnote w:type="continuationSeparator" w:id="0">
    <w:p w14:paraId="1662636C" w14:textId="77777777" w:rsidR="00C749C7" w:rsidRDefault="00C749C7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558C"/>
    <w:rsid w:val="001727CA"/>
    <w:rsid w:val="001800AB"/>
    <w:rsid w:val="001B1E7D"/>
    <w:rsid w:val="002713CB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D5D62"/>
    <w:rsid w:val="004F74C1"/>
    <w:rsid w:val="00502E9C"/>
    <w:rsid w:val="005112D0"/>
    <w:rsid w:val="00561D42"/>
    <w:rsid w:val="00577E06"/>
    <w:rsid w:val="00583334"/>
    <w:rsid w:val="005A3BF7"/>
    <w:rsid w:val="005B4211"/>
    <w:rsid w:val="005F2035"/>
    <w:rsid w:val="005F7990"/>
    <w:rsid w:val="006052BF"/>
    <w:rsid w:val="006145D8"/>
    <w:rsid w:val="00631330"/>
    <w:rsid w:val="00637200"/>
    <w:rsid w:val="0063739C"/>
    <w:rsid w:val="006865CF"/>
    <w:rsid w:val="006F12DF"/>
    <w:rsid w:val="007147D7"/>
    <w:rsid w:val="0076425E"/>
    <w:rsid w:val="00770F25"/>
    <w:rsid w:val="007A35A8"/>
    <w:rsid w:val="007A5FB5"/>
    <w:rsid w:val="007B0A85"/>
    <w:rsid w:val="007C6A52"/>
    <w:rsid w:val="0082043E"/>
    <w:rsid w:val="008233FE"/>
    <w:rsid w:val="00846B76"/>
    <w:rsid w:val="0086797B"/>
    <w:rsid w:val="00892527"/>
    <w:rsid w:val="008D50F5"/>
    <w:rsid w:val="008D7504"/>
    <w:rsid w:val="008E203A"/>
    <w:rsid w:val="008E3141"/>
    <w:rsid w:val="0091229C"/>
    <w:rsid w:val="00940E73"/>
    <w:rsid w:val="009512C6"/>
    <w:rsid w:val="00964E8F"/>
    <w:rsid w:val="0098597D"/>
    <w:rsid w:val="009D1026"/>
    <w:rsid w:val="009F0A4F"/>
    <w:rsid w:val="009F619A"/>
    <w:rsid w:val="009F6DDE"/>
    <w:rsid w:val="00A06C9B"/>
    <w:rsid w:val="00A30344"/>
    <w:rsid w:val="00A324A9"/>
    <w:rsid w:val="00A370A8"/>
    <w:rsid w:val="00A661A2"/>
    <w:rsid w:val="00A85EA0"/>
    <w:rsid w:val="00A91781"/>
    <w:rsid w:val="00A95E69"/>
    <w:rsid w:val="00AC3992"/>
    <w:rsid w:val="00AC4A73"/>
    <w:rsid w:val="00B337A2"/>
    <w:rsid w:val="00BD4753"/>
    <w:rsid w:val="00BD5CB1"/>
    <w:rsid w:val="00BE62EE"/>
    <w:rsid w:val="00C003BA"/>
    <w:rsid w:val="00C17785"/>
    <w:rsid w:val="00C179E3"/>
    <w:rsid w:val="00C4602F"/>
    <w:rsid w:val="00C46878"/>
    <w:rsid w:val="00C6231D"/>
    <w:rsid w:val="00C749C7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27C"/>
    <w:rsid w:val="00E47687"/>
    <w:rsid w:val="00E61C09"/>
    <w:rsid w:val="00EB3B58"/>
    <w:rsid w:val="00EC7359"/>
    <w:rsid w:val="00EC799F"/>
    <w:rsid w:val="00EE3054"/>
    <w:rsid w:val="00F00606"/>
    <w:rsid w:val="00F01256"/>
    <w:rsid w:val="00F341CC"/>
    <w:rsid w:val="00F718A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461AA4-444B-4695-9F29-B9C3D6D8E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307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2021-04-27T15:44:00Z</dcterms:created>
  <dcterms:modified xsi:type="dcterms:W3CDTF">2021-04-30T08:18:00Z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